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7E9B" w14:textId="77777777" w:rsidR="00FF30D7" w:rsidRPr="00CF4755" w:rsidRDefault="00FF30D7"/>
    <w:p w14:paraId="5B53B636" w14:textId="7D9A4772" w:rsidR="00820335" w:rsidRPr="00F613FE" w:rsidRDefault="00C5665E" w:rsidP="000F45F3">
      <w:pPr>
        <w:suppressAutoHyphens w:val="0"/>
        <w:spacing w:after="0" w:line="240" w:lineRule="auto"/>
        <w:textAlignment w:val="auto"/>
        <w:rPr>
          <w:rFonts w:eastAsia="Times New Roman" w:cs="Calibri"/>
          <w:b/>
          <w:bCs/>
          <w:kern w:val="3"/>
          <w:lang w:eastAsia="et-EE"/>
        </w:rPr>
      </w:pPr>
      <w:r w:rsidRPr="00F613FE">
        <w:rPr>
          <w:rFonts w:eastAsia="Times New Roman" w:cs="Calibri"/>
          <w:b/>
          <w:bCs/>
          <w:kern w:val="3"/>
          <w:lang w:eastAsia="et-EE"/>
        </w:rPr>
        <w:t>Lp</w:t>
      </w:r>
      <w:r w:rsidR="00DA667D" w:rsidRPr="00F613FE">
        <w:rPr>
          <w:rFonts w:eastAsia="Times New Roman" w:cs="Calibri"/>
          <w:b/>
          <w:bCs/>
          <w:kern w:val="3"/>
          <w:lang w:eastAsia="et-EE"/>
        </w:rPr>
        <w:t xml:space="preserve"> </w:t>
      </w:r>
      <w:r w:rsidR="00C701FD" w:rsidRPr="00F613FE">
        <w:rPr>
          <w:rFonts w:eastAsia="Times New Roman" w:cs="Calibri"/>
          <w:b/>
          <w:bCs/>
          <w:kern w:val="3"/>
          <w:lang w:eastAsia="et-EE"/>
        </w:rPr>
        <w:t>Ksenia Haavistu</w:t>
      </w:r>
    </w:p>
    <w:p w14:paraId="1C23EB56" w14:textId="66E1E3CE" w:rsidR="00FF30D7" w:rsidRPr="00F613FE" w:rsidRDefault="00FA11F1" w:rsidP="000F45F3">
      <w:pPr>
        <w:suppressAutoHyphens w:val="0"/>
        <w:spacing w:after="0" w:line="240" w:lineRule="auto"/>
        <w:textAlignment w:val="auto"/>
        <w:rPr>
          <w:rFonts w:eastAsia="Times New Roman" w:cs="Calibri"/>
          <w:b/>
          <w:bCs/>
          <w:kern w:val="3"/>
          <w:lang w:eastAsia="et-EE"/>
        </w:rPr>
      </w:pPr>
      <w:r w:rsidRPr="00F613FE">
        <w:rPr>
          <w:rFonts w:eastAsia="Times New Roman" w:cs="Calibri"/>
          <w:b/>
          <w:bCs/>
          <w:kern w:val="3"/>
          <w:lang w:eastAsia="et-EE"/>
        </w:rPr>
        <w:t>T</w:t>
      </w:r>
      <w:r w:rsidR="00937994" w:rsidRPr="00F613FE">
        <w:rPr>
          <w:rFonts w:eastAsia="Times New Roman" w:cs="Calibri"/>
          <w:b/>
          <w:bCs/>
          <w:kern w:val="3"/>
          <w:lang w:eastAsia="et-EE"/>
        </w:rPr>
        <w:t>ranspordiamet</w:t>
      </w:r>
    </w:p>
    <w:p w14:paraId="323C3C13" w14:textId="30ED93FB" w:rsidR="00FF30D7" w:rsidRPr="00F613FE" w:rsidRDefault="005876A1">
      <w:pPr>
        <w:suppressAutoHyphens w:val="0"/>
        <w:spacing w:after="0" w:line="240" w:lineRule="auto"/>
        <w:textAlignment w:val="auto"/>
      </w:pPr>
      <w:r w:rsidRPr="00F613FE">
        <w:t xml:space="preserve">e-post: </w:t>
      </w:r>
      <w:hyperlink r:id="rId10" w:history="1">
        <w:r w:rsidR="00C701FD" w:rsidRPr="00F613FE">
          <w:rPr>
            <w:rStyle w:val="Hperlink"/>
          </w:rPr>
          <w:t>ksenia.haavistu@transpordiamet.ee</w:t>
        </w:r>
      </w:hyperlink>
      <w:r w:rsidR="00C701FD" w:rsidRPr="00F613FE">
        <w:t xml:space="preserve"> </w:t>
      </w:r>
      <w:r w:rsidR="005E6A2E" w:rsidRPr="00F613FE">
        <w:t xml:space="preserve"> </w:t>
      </w:r>
      <w:r w:rsidR="00DA667D" w:rsidRPr="00F613FE">
        <w:t xml:space="preserve"> </w:t>
      </w:r>
      <w:r w:rsidR="00E524CC" w:rsidRPr="00F613FE">
        <w:t xml:space="preserve"> </w:t>
      </w:r>
      <w:r w:rsidRPr="00F613FE">
        <w:t xml:space="preserve"> </w:t>
      </w:r>
    </w:p>
    <w:p w14:paraId="4BD9845C" w14:textId="6F85E26B" w:rsidR="00FF30D7" w:rsidRPr="00F613FE" w:rsidRDefault="00FF30D7">
      <w:pPr>
        <w:suppressAutoHyphens w:val="0"/>
        <w:spacing w:after="0" w:line="240" w:lineRule="auto"/>
        <w:textAlignment w:val="auto"/>
        <w:rPr>
          <w:rFonts w:eastAsia="Times New Roman" w:cs="Calibri"/>
          <w:kern w:val="3"/>
          <w:lang w:eastAsia="et-EE"/>
        </w:rPr>
      </w:pPr>
    </w:p>
    <w:p w14:paraId="230E6AE6" w14:textId="5E34C92F" w:rsidR="000765BF" w:rsidRPr="00F613FE" w:rsidRDefault="00C701FD" w:rsidP="000765BF">
      <w:pPr>
        <w:suppressAutoHyphens w:val="0"/>
        <w:spacing w:after="0" w:line="240" w:lineRule="auto"/>
        <w:textAlignment w:val="auto"/>
        <w:rPr>
          <w:rFonts w:eastAsia="Times New Roman" w:cs="Calibri"/>
          <w:b/>
          <w:bCs/>
          <w:kern w:val="3"/>
          <w:lang w:eastAsia="et-EE"/>
        </w:rPr>
      </w:pPr>
      <w:r w:rsidRPr="00F613FE">
        <w:rPr>
          <w:rFonts w:eastAsia="Times New Roman" w:cs="Calibri"/>
          <w:b/>
          <w:bCs/>
          <w:kern w:val="3"/>
          <w:lang w:eastAsia="et-EE"/>
        </w:rPr>
        <w:t>Lp</w:t>
      </w:r>
      <w:r w:rsidR="000765BF" w:rsidRPr="00F613FE">
        <w:rPr>
          <w:rFonts w:eastAsia="Times New Roman" w:cs="Calibri"/>
          <w:b/>
          <w:bCs/>
          <w:kern w:val="3"/>
          <w:lang w:eastAsia="et-EE"/>
        </w:rPr>
        <w:t xml:space="preserve"> </w:t>
      </w:r>
      <w:r w:rsidRPr="00F613FE">
        <w:rPr>
          <w:rFonts w:eastAsia="Times New Roman" w:cs="Calibri"/>
          <w:b/>
          <w:bCs/>
          <w:kern w:val="3"/>
          <w:lang w:eastAsia="et-EE"/>
        </w:rPr>
        <w:t>Mikk Mutso</w:t>
      </w:r>
    </w:p>
    <w:p w14:paraId="7B27CB26" w14:textId="1D0782F6" w:rsidR="000765BF" w:rsidRPr="00F613FE" w:rsidRDefault="00513A81" w:rsidP="000765BF">
      <w:pPr>
        <w:suppressAutoHyphens w:val="0"/>
        <w:spacing w:after="0" w:line="240" w:lineRule="auto"/>
        <w:textAlignment w:val="auto"/>
        <w:rPr>
          <w:rFonts w:eastAsia="Times New Roman" w:cs="Calibri"/>
          <w:b/>
          <w:bCs/>
          <w:kern w:val="3"/>
          <w:lang w:eastAsia="et-EE"/>
        </w:rPr>
      </w:pPr>
      <w:r w:rsidRPr="00F613FE">
        <w:rPr>
          <w:rFonts w:eastAsia="Times New Roman" w:cs="Calibri"/>
          <w:b/>
          <w:bCs/>
          <w:kern w:val="3"/>
          <w:lang w:eastAsia="et-EE"/>
        </w:rPr>
        <w:t>OÜ Esprii</w:t>
      </w:r>
    </w:p>
    <w:p w14:paraId="3BBED56C" w14:textId="0CE4D53F" w:rsidR="000765BF" w:rsidRPr="005E6A2E" w:rsidRDefault="000765BF" w:rsidP="000765BF">
      <w:pPr>
        <w:suppressAutoHyphens w:val="0"/>
        <w:spacing w:after="0" w:line="240" w:lineRule="auto"/>
        <w:textAlignment w:val="auto"/>
        <w:rPr>
          <w:rFonts w:eastAsia="Times New Roman" w:cs="Calibri"/>
          <w:kern w:val="3"/>
          <w:lang w:eastAsia="et-EE"/>
        </w:rPr>
      </w:pPr>
      <w:r w:rsidRPr="00F613FE">
        <w:t>e-post:</w:t>
      </w:r>
      <w:r w:rsidR="00F613FE" w:rsidRPr="00F613FE">
        <w:t xml:space="preserve"> </w:t>
      </w:r>
      <w:hyperlink r:id="rId11" w:history="1">
        <w:r w:rsidR="00F613FE" w:rsidRPr="00F613FE">
          <w:rPr>
            <w:rStyle w:val="Hperlink"/>
          </w:rPr>
          <w:t>mikk.mutso@esprii.ee</w:t>
        </w:r>
      </w:hyperlink>
      <w:r w:rsidR="00F613FE">
        <w:t xml:space="preserve"> </w:t>
      </w:r>
    </w:p>
    <w:p w14:paraId="7B0773F7" w14:textId="7953E738" w:rsidR="00FF30D7" w:rsidRPr="00B27C0A" w:rsidRDefault="004F3AE6" w:rsidP="00447269">
      <w:pPr>
        <w:suppressAutoHyphens w:val="0"/>
        <w:spacing w:after="0" w:line="240" w:lineRule="auto"/>
        <w:jc w:val="right"/>
        <w:textAlignment w:val="auto"/>
        <w:rPr>
          <w:rFonts w:eastAsia="Times New Roman" w:cs="Calibri"/>
          <w:b/>
          <w:kern w:val="3"/>
          <w:lang w:eastAsia="et-EE"/>
        </w:rPr>
      </w:pPr>
      <w:r w:rsidRPr="005E6A2E">
        <w:rPr>
          <w:rFonts w:eastAsia="Times New Roman" w:cs="Calibri"/>
          <w:b/>
          <w:kern w:val="3"/>
          <w:lang w:eastAsia="et-EE"/>
        </w:rPr>
        <w:tab/>
      </w:r>
      <w:r w:rsidRPr="005E6A2E">
        <w:rPr>
          <w:rFonts w:eastAsia="Times New Roman" w:cs="Calibri"/>
          <w:b/>
          <w:kern w:val="3"/>
          <w:lang w:eastAsia="et-EE"/>
        </w:rPr>
        <w:tab/>
      </w:r>
      <w:r w:rsidRPr="005E6A2E">
        <w:rPr>
          <w:rFonts w:eastAsia="Times New Roman" w:cs="Calibri"/>
          <w:b/>
          <w:kern w:val="3"/>
          <w:lang w:eastAsia="et-EE"/>
        </w:rPr>
        <w:tab/>
        <w:t xml:space="preserve">    </w:t>
      </w:r>
      <w:r w:rsidRPr="005E6A2E">
        <w:rPr>
          <w:rFonts w:eastAsia="Times New Roman" w:cs="Calibri"/>
          <w:b/>
          <w:kern w:val="3"/>
          <w:lang w:eastAsia="et-EE"/>
        </w:rPr>
        <w:tab/>
      </w:r>
      <w:r w:rsidRPr="005E6A2E">
        <w:rPr>
          <w:rFonts w:eastAsia="Times New Roman" w:cs="Calibri"/>
          <w:b/>
          <w:kern w:val="3"/>
          <w:lang w:eastAsia="et-EE"/>
        </w:rPr>
        <w:tab/>
      </w:r>
      <w:r w:rsidRPr="005E6A2E">
        <w:rPr>
          <w:rFonts w:eastAsia="Times New Roman" w:cs="Calibri"/>
          <w:b/>
          <w:kern w:val="3"/>
          <w:lang w:eastAsia="et-EE"/>
        </w:rPr>
        <w:tab/>
      </w:r>
      <w:r w:rsidRPr="005E6A2E">
        <w:rPr>
          <w:rFonts w:eastAsia="Times New Roman" w:cs="Calibri"/>
          <w:b/>
          <w:kern w:val="3"/>
          <w:lang w:eastAsia="et-EE"/>
        </w:rPr>
        <w:tab/>
      </w:r>
      <w:r w:rsidRPr="005E6A2E">
        <w:rPr>
          <w:rFonts w:eastAsia="Times New Roman" w:cs="Calibri"/>
          <w:b/>
          <w:kern w:val="3"/>
          <w:lang w:eastAsia="et-EE"/>
        </w:rPr>
        <w:tab/>
      </w:r>
      <w:r w:rsidRPr="005E6A2E">
        <w:rPr>
          <w:rFonts w:eastAsia="Times New Roman" w:cs="Calibri"/>
          <w:b/>
          <w:kern w:val="3"/>
          <w:lang w:eastAsia="et-EE"/>
        </w:rPr>
        <w:tab/>
      </w:r>
      <w:r w:rsidR="00620595">
        <w:rPr>
          <w:rFonts w:eastAsia="Times New Roman" w:cs="Calibri"/>
          <w:bCs/>
          <w:kern w:val="3"/>
          <w:lang w:eastAsia="et-EE"/>
        </w:rPr>
        <w:t>21</w:t>
      </w:r>
      <w:r w:rsidRPr="00B27C0A">
        <w:rPr>
          <w:rFonts w:eastAsia="Times New Roman" w:cs="Calibri"/>
          <w:bCs/>
          <w:kern w:val="3"/>
          <w:lang w:eastAsia="et-EE"/>
        </w:rPr>
        <w:t>.</w:t>
      </w:r>
      <w:r w:rsidR="006A6D78" w:rsidRPr="00B27C0A">
        <w:rPr>
          <w:rFonts w:eastAsia="Times New Roman" w:cs="Calibri"/>
          <w:bCs/>
          <w:kern w:val="3"/>
          <w:lang w:eastAsia="et-EE"/>
        </w:rPr>
        <w:t>0</w:t>
      </w:r>
      <w:r w:rsidR="00F6137A">
        <w:rPr>
          <w:rFonts w:eastAsia="Times New Roman" w:cs="Calibri"/>
          <w:bCs/>
          <w:kern w:val="3"/>
          <w:lang w:eastAsia="et-EE"/>
        </w:rPr>
        <w:t>8</w:t>
      </w:r>
      <w:r w:rsidRPr="00B27C0A">
        <w:rPr>
          <w:rFonts w:eastAsia="Times New Roman" w:cs="Calibri"/>
          <w:bCs/>
          <w:kern w:val="3"/>
          <w:lang w:eastAsia="et-EE"/>
        </w:rPr>
        <w:t>.202</w:t>
      </w:r>
      <w:r w:rsidR="006A6D78" w:rsidRPr="00B27C0A">
        <w:rPr>
          <w:rFonts w:eastAsia="Times New Roman" w:cs="Calibri"/>
          <w:bCs/>
          <w:kern w:val="3"/>
          <w:lang w:eastAsia="et-EE"/>
        </w:rPr>
        <w:t>6</w:t>
      </w:r>
      <w:r w:rsidR="00CE6F2F" w:rsidRPr="00B27C0A">
        <w:rPr>
          <w:rFonts w:eastAsia="Times New Roman" w:cs="Calibri"/>
          <w:bCs/>
          <w:kern w:val="3"/>
          <w:lang w:eastAsia="et-EE"/>
        </w:rPr>
        <w:t xml:space="preserve">.a. kiri nr. </w:t>
      </w:r>
      <w:r w:rsidR="00922DFC" w:rsidRPr="00B27C0A">
        <w:rPr>
          <w:rFonts w:eastAsia="Times New Roman" w:cs="Calibri"/>
          <w:b/>
          <w:kern w:val="3"/>
          <w:lang w:eastAsia="et-EE"/>
        </w:rPr>
        <w:t>2</w:t>
      </w:r>
      <w:r w:rsidR="00B9098F" w:rsidRPr="00B27C0A">
        <w:rPr>
          <w:rFonts w:eastAsia="Times New Roman" w:cs="Calibri"/>
          <w:b/>
          <w:kern w:val="3"/>
          <w:lang w:eastAsia="et-EE"/>
        </w:rPr>
        <w:t>6</w:t>
      </w:r>
      <w:r w:rsidR="00F13E27" w:rsidRPr="00B27C0A">
        <w:rPr>
          <w:rFonts w:eastAsia="Times New Roman" w:cs="Calibri"/>
          <w:b/>
          <w:kern w:val="3"/>
          <w:lang w:eastAsia="et-EE"/>
        </w:rPr>
        <w:t>.</w:t>
      </w:r>
      <w:r w:rsidR="001D669B" w:rsidRPr="00B27C0A">
        <w:rPr>
          <w:rFonts w:eastAsia="Times New Roman" w:cs="Calibri"/>
          <w:b/>
          <w:kern w:val="3"/>
          <w:lang w:eastAsia="et-EE"/>
        </w:rPr>
        <w:t>10</w:t>
      </w:r>
      <w:r w:rsidR="00A84C30">
        <w:rPr>
          <w:rFonts w:eastAsia="Times New Roman" w:cs="Calibri"/>
          <w:b/>
          <w:kern w:val="3"/>
          <w:lang w:eastAsia="et-EE"/>
        </w:rPr>
        <w:t>2</w:t>
      </w:r>
      <w:r w:rsidR="00360783" w:rsidRPr="00B27C0A">
        <w:rPr>
          <w:rFonts w:eastAsia="Times New Roman" w:cs="Calibri"/>
          <w:b/>
          <w:kern w:val="3"/>
          <w:lang w:eastAsia="et-EE"/>
        </w:rPr>
        <w:t xml:space="preserve"> </w:t>
      </w:r>
      <w:r w:rsidR="00F13E27" w:rsidRPr="00B27C0A">
        <w:rPr>
          <w:rFonts w:eastAsia="Times New Roman" w:cs="Calibri"/>
          <w:b/>
          <w:kern w:val="3"/>
          <w:lang w:eastAsia="et-EE"/>
        </w:rPr>
        <w:t>A/</w:t>
      </w:r>
      <w:r w:rsidR="00BC4409">
        <w:rPr>
          <w:rFonts w:eastAsia="Times New Roman" w:cs="Calibri"/>
          <w:b/>
          <w:kern w:val="3"/>
          <w:lang w:eastAsia="et-EE"/>
        </w:rPr>
        <w:t>2</w:t>
      </w:r>
      <w:r w:rsidR="00F93F00">
        <w:rPr>
          <w:rFonts w:eastAsia="Times New Roman" w:cs="Calibri"/>
          <w:b/>
          <w:kern w:val="3"/>
          <w:lang w:eastAsia="et-EE"/>
        </w:rPr>
        <w:t>1</w:t>
      </w:r>
    </w:p>
    <w:p w14:paraId="67F8C563" w14:textId="77777777" w:rsidR="00FF30D7" w:rsidRPr="00A53E0D" w:rsidRDefault="00FF30D7">
      <w:pPr>
        <w:suppressAutoHyphens w:val="0"/>
        <w:spacing w:after="0" w:line="240" w:lineRule="auto"/>
        <w:textAlignment w:val="auto"/>
        <w:rPr>
          <w:rFonts w:eastAsia="Times New Roman" w:cs="Calibri"/>
          <w:b/>
          <w:kern w:val="3"/>
          <w:highlight w:val="yellow"/>
          <w:lang w:eastAsia="et-EE"/>
        </w:rPr>
      </w:pPr>
    </w:p>
    <w:p w14:paraId="4DB94E24" w14:textId="77777777" w:rsidR="00FF30D7" w:rsidRPr="00A53E0D" w:rsidRDefault="00FF30D7">
      <w:pPr>
        <w:suppressAutoHyphens w:val="0"/>
        <w:spacing w:after="0" w:line="240" w:lineRule="auto"/>
        <w:textAlignment w:val="auto"/>
        <w:rPr>
          <w:rFonts w:eastAsia="Times New Roman" w:cs="Calibri"/>
          <w:b/>
          <w:kern w:val="3"/>
          <w:highlight w:val="yellow"/>
          <w:lang w:eastAsia="et-EE"/>
        </w:rPr>
      </w:pPr>
    </w:p>
    <w:p w14:paraId="2EBC65D4" w14:textId="77777777" w:rsidR="00AC713A" w:rsidRPr="00A53E0D" w:rsidRDefault="00AC713A">
      <w:pPr>
        <w:suppressAutoHyphens w:val="0"/>
        <w:spacing w:after="0" w:line="240" w:lineRule="auto"/>
        <w:textAlignment w:val="auto"/>
        <w:rPr>
          <w:rFonts w:eastAsia="Times New Roman" w:cs="Calibri"/>
          <w:b/>
          <w:kern w:val="3"/>
          <w:highlight w:val="yellow"/>
          <w:lang w:eastAsia="et-EE"/>
        </w:rPr>
      </w:pPr>
    </w:p>
    <w:p w14:paraId="7D29FFC3" w14:textId="5C5EFF06" w:rsidR="001634DE" w:rsidRPr="0068693F" w:rsidRDefault="004827B3">
      <w:pPr>
        <w:suppressAutoHyphens w:val="0"/>
        <w:spacing w:after="0" w:line="240" w:lineRule="auto"/>
        <w:textAlignment w:val="auto"/>
        <w:rPr>
          <w:rFonts w:eastAsia="Times New Roman" w:cs="Calibri"/>
          <w:b/>
          <w:bCs/>
          <w:kern w:val="3"/>
          <w:lang w:eastAsia="et-EE"/>
        </w:rPr>
      </w:pPr>
      <w:r w:rsidRPr="0068693F">
        <w:rPr>
          <w:rFonts w:eastAsia="Times New Roman" w:cs="Calibri"/>
          <w:b/>
          <w:bCs/>
          <w:kern w:val="3"/>
          <w:lang w:eastAsia="et-EE"/>
        </w:rPr>
        <w:t xml:space="preserve">Riigitee </w:t>
      </w:r>
      <w:r w:rsidR="0068693F" w:rsidRPr="0068693F">
        <w:rPr>
          <w:rFonts w:eastAsia="Times New Roman" w:cs="Calibri"/>
          <w:b/>
          <w:bCs/>
          <w:kern w:val="3"/>
          <w:lang w:eastAsia="et-EE"/>
        </w:rPr>
        <w:t>nr 11185 Hüüru−Alliku−Saue km 0,0-0,914 ja km 2,7-4,541 rekonstrueerimise pilootprojekt</w:t>
      </w:r>
    </w:p>
    <w:p w14:paraId="58F7997D" w14:textId="4BD28513" w:rsidR="00FF30D7" w:rsidRPr="0068693F" w:rsidRDefault="001634DE">
      <w:pPr>
        <w:suppressAutoHyphens w:val="0"/>
        <w:spacing w:after="0" w:line="240" w:lineRule="auto"/>
        <w:textAlignment w:val="auto"/>
      </w:pPr>
      <w:r w:rsidRPr="0068693F">
        <w:rPr>
          <w:rFonts w:eastAsia="Times New Roman" w:cs="Calibri"/>
          <w:b/>
          <w:kern w:val="3"/>
          <w:lang w:eastAsia="et-EE"/>
        </w:rPr>
        <w:t xml:space="preserve">Tee-ehituse töövõtuleping </w:t>
      </w:r>
      <w:r w:rsidR="00B63D8A" w:rsidRPr="0068693F">
        <w:rPr>
          <w:rFonts w:eastAsia="Times New Roman" w:cs="Calibri"/>
          <w:b/>
          <w:kern w:val="3"/>
          <w:lang w:eastAsia="et-EE"/>
        </w:rPr>
        <w:t>3.2-3/26/679-1</w:t>
      </w:r>
      <w:r w:rsidR="00922DFC" w:rsidRPr="0068693F">
        <w:rPr>
          <w:rFonts w:eastAsia="Times New Roman" w:cs="Calibri"/>
          <w:b/>
          <w:kern w:val="3"/>
          <w:lang w:eastAsia="et-EE"/>
        </w:rPr>
        <w:tab/>
      </w:r>
      <w:r w:rsidR="00922DFC" w:rsidRPr="0068693F">
        <w:rPr>
          <w:rFonts w:ascii="Times New Roman" w:eastAsia="Times New Roman" w:hAnsi="Times New Roman"/>
          <w:b/>
          <w:kern w:val="3"/>
          <w:lang w:eastAsia="et-EE"/>
        </w:rPr>
        <w:tab/>
      </w:r>
      <w:r w:rsidR="00922DFC" w:rsidRPr="0068693F">
        <w:rPr>
          <w:rFonts w:ascii="Times New Roman" w:eastAsia="Times New Roman" w:hAnsi="Times New Roman"/>
          <w:b/>
          <w:kern w:val="3"/>
          <w:lang w:eastAsia="et-EE"/>
        </w:rPr>
        <w:tab/>
      </w:r>
      <w:r w:rsidR="00922DFC" w:rsidRPr="0068693F">
        <w:rPr>
          <w:rFonts w:ascii="Times New Roman" w:eastAsia="Times New Roman" w:hAnsi="Times New Roman"/>
          <w:b/>
          <w:kern w:val="3"/>
          <w:lang w:eastAsia="et-EE"/>
        </w:rPr>
        <w:tab/>
      </w:r>
    </w:p>
    <w:p w14:paraId="2DC82528" w14:textId="77777777" w:rsidR="00FF30D7" w:rsidRPr="00121BCB" w:rsidRDefault="00FF30D7">
      <w:pPr>
        <w:suppressAutoHyphens w:val="0"/>
        <w:spacing w:after="0" w:line="240" w:lineRule="auto"/>
        <w:textAlignment w:val="auto"/>
        <w:rPr>
          <w:rFonts w:eastAsia="Times New Roman"/>
          <w:b/>
          <w:kern w:val="3"/>
          <w:highlight w:val="yellow"/>
          <w:lang w:eastAsia="et-EE"/>
        </w:rPr>
      </w:pPr>
    </w:p>
    <w:p w14:paraId="40D1A2A7" w14:textId="63DE3860" w:rsidR="007D6699" w:rsidRPr="00121BCB" w:rsidRDefault="007D6699" w:rsidP="00B60644">
      <w:pPr>
        <w:suppressAutoHyphens w:val="0"/>
        <w:spacing w:after="0" w:line="240" w:lineRule="auto"/>
        <w:jc w:val="both"/>
        <w:textAlignment w:val="auto"/>
        <w:rPr>
          <w:rFonts w:eastAsia="Times New Roman"/>
          <w:kern w:val="3"/>
          <w:highlight w:val="yellow"/>
          <w:lang w:eastAsia="et-EE"/>
        </w:rPr>
      </w:pPr>
    </w:p>
    <w:p w14:paraId="4F53395D" w14:textId="0BCFAAAD" w:rsidR="00395736" w:rsidRDefault="00395736" w:rsidP="00603A3C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  <w:r w:rsidRPr="00395736">
        <w:rPr>
          <w:rFonts w:eastAsia="Times New Roman"/>
          <w:kern w:val="3"/>
          <w:lang w:eastAsia="et-EE"/>
        </w:rPr>
        <w:t>Käesolevaga esitab AS Tariston (edaspidi Töövõtja) vastavalt tee-ehituse töövõtulepingu nr 3.2-3/26/679-1 (edaspidi Leping) punktidele 10.7 ja 15.1 alusel ametliku teavituse ja ettepaneku Lepingu muutmiseks ning ehitustööde teostamise lõpptähtaja (Leping p 3.2.1) pikendamiseks</w:t>
      </w:r>
      <w:r w:rsidR="00D4514B">
        <w:rPr>
          <w:rFonts w:eastAsia="Times New Roman"/>
          <w:kern w:val="3"/>
          <w:lang w:eastAsia="et-EE"/>
        </w:rPr>
        <w:t>.</w:t>
      </w:r>
    </w:p>
    <w:p w14:paraId="257BA17E" w14:textId="2F53780F" w:rsidR="001534BF" w:rsidRDefault="00495DFF" w:rsidP="00603A3C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  <w:r>
        <w:rPr>
          <w:rFonts w:eastAsia="Times New Roman"/>
          <w:kern w:val="3"/>
          <w:lang w:eastAsia="et-EE"/>
        </w:rPr>
        <w:t>Ehitustööde käigus on ilm</w:t>
      </w:r>
      <w:r w:rsidR="00084C2A">
        <w:rPr>
          <w:rFonts w:eastAsia="Times New Roman"/>
          <w:kern w:val="3"/>
          <w:lang w:eastAsia="et-EE"/>
        </w:rPr>
        <w:t xml:space="preserve">nenud, et </w:t>
      </w:r>
      <w:r w:rsidR="005808A7">
        <w:rPr>
          <w:rFonts w:eastAsia="Times New Roman"/>
          <w:kern w:val="3"/>
          <w:lang w:eastAsia="et-EE"/>
        </w:rPr>
        <w:t>L</w:t>
      </w:r>
      <w:r w:rsidR="00391DB2">
        <w:rPr>
          <w:rFonts w:eastAsia="Times New Roman"/>
          <w:kern w:val="3"/>
          <w:lang w:eastAsia="et-EE"/>
        </w:rPr>
        <w:t>epinguli</w:t>
      </w:r>
      <w:r w:rsidR="00D30291">
        <w:rPr>
          <w:rFonts w:eastAsia="Times New Roman"/>
          <w:kern w:val="3"/>
          <w:lang w:eastAsia="et-EE"/>
        </w:rPr>
        <w:t>s</w:t>
      </w:r>
      <w:r w:rsidR="00465377">
        <w:rPr>
          <w:rFonts w:eastAsia="Times New Roman"/>
          <w:kern w:val="3"/>
          <w:lang w:eastAsia="et-EE"/>
        </w:rPr>
        <w:t>e</w:t>
      </w:r>
      <w:r w:rsidR="00391DB2">
        <w:rPr>
          <w:rFonts w:eastAsia="Times New Roman"/>
          <w:kern w:val="3"/>
          <w:lang w:eastAsia="et-EE"/>
        </w:rPr>
        <w:t xml:space="preserve"> </w:t>
      </w:r>
      <w:r w:rsidR="00E35973">
        <w:rPr>
          <w:rFonts w:eastAsia="Times New Roman"/>
          <w:kern w:val="3"/>
          <w:lang w:eastAsia="et-EE"/>
        </w:rPr>
        <w:t>kululoendi</w:t>
      </w:r>
      <w:r w:rsidR="00F43A3B">
        <w:rPr>
          <w:rFonts w:eastAsia="Times New Roman"/>
          <w:kern w:val="3"/>
          <w:lang w:eastAsia="et-EE"/>
        </w:rPr>
        <w:t xml:space="preserve"> </w:t>
      </w:r>
      <w:r w:rsidR="00C76D67">
        <w:rPr>
          <w:rFonts w:eastAsia="Times New Roman"/>
          <w:kern w:val="3"/>
          <w:lang w:eastAsia="et-EE"/>
        </w:rPr>
        <w:t>Artikli</w:t>
      </w:r>
      <w:r w:rsidR="00F43A3B">
        <w:rPr>
          <w:rFonts w:eastAsia="Times New Roman"/>
          <w:kern w:val="3"/>
          <w:lang w:eastAsia="et-EE"/>
        </w:rPr>
        <w:t xml:space="preserve"> nr 30103 </w:t>
      </w:r>
      <w:r w:rsidR="00C76D67">
        <w:rPr>
          <w:rFonts w:eastAsia="Times New Roman"/>
          <w:kern w:val="3"/>
          <w:lang w:eastAsia="et-EE"/>
        </w:rPr>
        <w:t>pinnase kaevandamine (sobilik ja sobimatu)</w:t>
      </w:r>
      <w:r w:rsidR="00084C2A">
        <w:rPr>
          <w:rFonts w:eastAsia="Times New Roman"/>
          <w:kern w:val="3"/>
          <w:lang w:eastAsia="et-EE"/>
        </w:rPr>
        <w:t xml:space="preserve"> maht</w:t>
      </w:r>
      <w:r w:rsidR="00465377">
        <w:rPr>
          <w:rFonts w:eastAsia="Times New Roman"/>
          <w:kern w:val="3"/>
          <w:lang w:eastAsia="et-EE"/>
        </w:rPr>
        <w:t xml:space="preserve"> suureneb hinnanguliselt</w:t>
      </w:r>
      <w:r w:rsidR="0060155D">
        <w:rPr>
          <w:rFonts w:eastAsia="Times New Roman"/>
          <w:kern w:val="3"/>
          <w:lang w:eastAsia="et-EE"/>
        </w:rPr>
        <w:t xml:space="preserve"> </w:t>
      </w:r>
      <w:r w:rsidR="00E770D2">
        <w:rPr>
          <w:rFonts w:eastAsia="Times New Roman"/>
          <w:kern w:val="3"/>
          <w:lang w:eastAsia="et-EE"/>
        </w:rPr>
        <w:t>6486</w:t>
      </w:r>
      <w:r w:rsidR="0060155D">
        <w:rPr>
          <w:rFonts w:eastAsia="Times New Roman"/>
          <w:kern w:val="3"/>
          <w:lang w:eastAsia="et-EE"/>
        </w:rPr>
        <w:t xml:space="preserve"> m</w:t>
      </w:r>
      <w:r w:rsidR="0060155D" w:rsidRPr="0060155D">
        <w:rPr>
          <w:rFonts w:eastAsia="Times New Roman"/>
          <w:kern w:val="3"/>
          <w:vertAlign w:val="superscript"/>
          <w:lang w:eastAsia="et-EE"/>
        </w:rPr>
        <w:t>3</w:t>
      </w:r>
      <w:r w:rsidR="00B90B3B">
        <w:rPr>
          <w:rFonts w:eastAsia="Times New Roman"/>
          <w:kern w:val="3"/>
          <w:lang w:eastAsia="et-EE"/>
        </w:rPr>
        <w:t xml:space="preserve">, </w:t>
      </w:r>
      <w:r w:rsidR="009F0937">
        <w:rPr>
          <w:rFonts w:eastAsia="Times New Roman"/>
          <w:kern w:val="3"/>
          <w:lang w:eastAsia="et-EE"/>
        </w:rPr>
        <w:t>mis</w:t>
      </w:r>
      <w:r w:rsidR="00B90B3B">
        <w:rPr>
          <w:rFonts w:eastAsia="Times New Roman"/>
          <w:kern w:val="3"/>
          <w:lang w:eastAsia="et-EE"/>
        </w:rPr>
        <w:t xml:space="preserve"> tähendab konkreetse töömahu suurenemist </w:t>
      </w:r>
      <w:r w:rsidR="00E770D2">
        <w:rPr>
          <w:rFonts w:eastAsia="Times New Roman"/>
          <w:kern w:val="3"/>
          <w:lang w:eastAsia="et-EE"/>
        </w:rPr>
        <w:t>5</w:t>
      </w:r>
      <w:r w:rsidR="009F0937">
        <w:rPr>
          <w:rFonts w:eastAsia="Times New Roman"/>
          <w:kern w:val="3"/>
          <w:lang w:eastAsia="et-EE"/>
        </w:rPr>
        <w:t>4</w:t>
      </w:r>
      <w:r w:rsidR="00F10F69">
        <w:rPr>
          <w:rFonts w:eastAsia="Times New Roman"/>
          <w:kern w:val="3"/>
          <w:lang w:eastAsia="et-EE"/>
        </w:rPr>
        <w:t>%.</w:t>
      </w:r>
      <w:r w:rsidR="00FB10ED">
        <w:rPr>
          <w:rFonts w:eastAsia="Times New Roman"/>
          <w:kern w:val="3"/>
          <w:lang w:eastAsia="et-EE"/>
        </w:rPr>
        <w:t xml:space="preserve"> </w:t>
      </w:r>
      <w:r w:rsidR="00A867AA">
        <w:rPr>
          <w:rFonts w:eastAsia="Times New Roman"/>
          <w:kern w:val="3"/>
          <w:lang w:eastAsia="et-EE"/>
        </w:rPr>
        <w:t>Arvestades</w:t>
      </w:r>
      <w:r w:rsidR="00247EE1">
        <w:rPr>
          <w:rFonts w:eastAsia="Times New Roman"/>
          <w:kern w:val="3"/>
          <w:lang w:eastAsia="et-EE"/>
        </w:rPr>
        <w:t xml:space="preserve"> võimaliku tehnoloogiat ja</w:t>
      </w:r>
      <w:r w:rsidR="00A15904">
        <w:rPr>
          <w:rFonts w:eastAsia="Times New Roman"/>
          <w:kern w:val="3"/>
          <w:lang w:eastAsia="et-EE"/>
        </w:rPr>
        <w:t xml:space="preserve"> päeva</w:t>
      </w:r>
      <w:r w:rsidR="00A867AA">
        <w:rPr>
          <w:rFonts w:eastAsia="Times New Roman"/>
          <w:kern w:val="3"/>
          <w:lang w:eastAsia="et-EE"/>
        </w:rPr>
        <w:t xml:space="preserve"> </w:t>
      </w:r>
      <w:r w:rsidR="001A3E8F">
        <w:rPr>
          <w:rFonts w:eastAsia="Times New Roman"/>
          <w:kern w:val="3"/>
          <w:lang w:eastAsia="et-EE"/>
        </w:rPr>
        <w:t>tootlikust kulub antud töö teostamiseks</w:t>
      </w:r>
      <w:r w:rsidR="00B31314">
        <w:rPr>
          <w:rFonts w:eastAsia="Times New Roman"/>
          <w:kern w:val="3"/>
          <w:lang w:eastAsia="et-EE"/>
        </w:rPr>
        <w:t xml:space="preserve"> </w:t>
      </w:r>
      <w:r w:rsidR="000724BA">
        <w:rPr>
          <w:rFonts w:eastAsia="Times New Roman"/>
          <w:kern w:val="3"/>
          <w:lang w:eastAsia="et-EE"/>
        </w:rPr>
        <w:t xml:space="preserve">täiendavalt </w:t>
      </w:r>
      <w:r w:rsidR="00237381">
        <w:rPr>
          <w:rFonts w:eastAsia="Times New Roman"/>
          <w:kern w:val="3"/>
          <w:lang w:eastAsia="et-EE"/>
        </w:rPr>
        <w:t>1</w:t>
      </w:r>
      <w:r w:rsidR="00095FB5">
        <w:rPr>
          <w:rFonts w:eastAsia="Times New Roman"/>
          <w:kern w:val="3"/>
          <w:lang w:eastAsia="et-EE"/>
        </w:rPr>
        <w:t>4</w:t>
      </w:r>
      <w:r w:rsidR="00237381">
        <w:rPr>
          <w:rFonts w:eastAsia="Times New Roman"/>
          <w:kern w:val="3"/>
          <w:lang w:eastAsia="et-EE"/>
        </w:rPr>
        <w:t xml:space="preserve"> </w:t>
      </w:r>
      <w:r w:rsidR="004C1CDE">
        <w:rPr>
          <w:rFonts w:eastAsia="Times New Roman"/>
          <w:kern w:val="3"/>
          <w:lang w:eastAsia="et-EE"/>
        </w:rPr>
        <w:t>töö</w:t>
      </w:r>
      <w:r w:rsidR="00365DD3">
        <w:rPr>
          <w:rFonts w:eastAsia="Times New Roman"/>
          <w:kern w:val="3"/>
          <w:lang w:eastAsia="et-EE"/>
        </w:rPr>
        <w:t>päeva</w:t>
      </w:r>
      <w:r w:rsidR="00237381">
        <w:rPr>
          <w:rFonts w:eastAsia="Times New Roman"/>
          <w:kern w:val="3"/>
          <w:lang w:eastAsia="et-EE"/>
        </w:rPr>
        <w:t xml:space="preserve">. </w:t>
      </w:r>
      <w:r w:rsidR="00D1095F">
        <w:rPr>
          <w:rFonts w:eastAsia="Times New Roman"/>
          <w:kern w:val="3"/>
          <w:lang w:eastAsia="et-EE"/>
        </w:rPr>
        <w:t xml:space="preserve">Tulenevalt kaevetööde mahu suurenemisest </w:t>
      </w:r>
      <w:r w:rsidR="003A5DB8">
        <w:rPr>
          <w:rFonts w:eastAsia="Times New Roman"/>
          <w:kern w:val="3"/>
          <w:lang w:eastAsia="et-EE"/>
        </w:rPr>
        <w:t>suureneb ka l</w:t>
      </w:r>
      <w:r w:rsidR="00127AB6">
        <w:rPr>
          <w:rFonts w:eastAsia="Times New Roman"/>
          <w:kern w:val="3"/>
          <w:lang w:eastAsia="et-EE"/>
        </w:rPr>
        <w:t>epingulise kululoendi a</w:t>
      </w:r>
      <w:r w:rsidR="00237381">
        <w:rPr>
          <w:rFonts w:eastAsia="Times New Roman"/>
          <w:kern w:val="3"/>
          <w:lang w:eastAsia="et-EE"/>
        </w:rPr>
        <w:t xml:space="preserve">rtikli nr </w:t>
      </w:r>
      <w:r w:rsidR="00C5366B">
        <w:rPr>
          <w:rFonts w:eastAsia="Times New Roman"/>
          <w:kern w:val="3"/>
          <w:lang w:eastAsia="et-EE"/>
        </w:rPr>
        <w:t xml:space="preserve">30402 Muldkeha ehitamine maht </w:t>
      </w:r>
      <w:r w:rsidR="003A5DB8">
        <w:rPr>
          <w:rFonts w:eastAsia="Times New Roman"/>
          <w:kern w:val="3"/>
          <w:lang w:eastAsia="et-EE"/>
        </w:rPr>
        <w:t xml:space="preserve">samuti </w:t>
      </w:r>
      <w:r w:rsidR="00C5366B">
        <w:rPr>
          <w:rFonts w:eastAsia="Times New Roman"/>
          <w:kern w:val="3"/>
          <w:lang w:eastAsia="et-EE"/>
        </w:rPr>
        <w:t xml:space="preserve">hinnanguliselt </w:t>
      </w:r>
      <w:r w:rsidR="00E770D2">
        <w:rPr>
          <w:rFonts w:eastAsia="Times New Roman"/>
          <w:kern w:val="3"/>
          <w:lang w:eastAsia="et-EE"/>
        </w:rPr>
        <w:t>6486</w:t>
      </w:r>
      <w:r w:rsidR="00F81696">
        <w:rPr>
          <w:rFonts w:eastAsia="Times New Roman"/>
          <w:kern w:val="3"/>
          <w:lang w:eastAsia="et-EE"/>
        </w:rPr>
        <w:t xml:space="preserve"> </w:t>
      </w:r>
      <w:r w:rsidR="00F81696">
        <w:rPr>
          <w:rFonts w:eastAsia="Times New Roman"/>
          <w:kern w:val="3"/>
          <w:lang w:eastAsia="et-EE"/>
        </w:rPr>
        <w:t>m</w:t>
      </w:r>
      <w:r w:rsidR="00F81696" w:rsidRPr="0060155D">
        <w:rPr>
          <w:rFonts w:eastAsia="Times New Roman"/>
          <w:kern w:val="3"/>
          <w:vertAlign w:val="superscript"/>
          <w:lang w:eastAsia="et-EE"/>
        </w:rPr>
        <w:t>3</w:t>
      </w:r>
      <w:r w:rsidR="00F81696">
        <w:rPr>
          <w:rFonts w:eastAsia="Times New Roman"/>
          <w:kern w:val="3"/>
          <w:lang w:eastAsia="et-EE"/>
        </w:rPr>
        <w:t>,</w:t>
      </w:r>
      <w:r w:rsidR="00F81696">
        <w:rPr>
          <w:rFonts w:eastAsia="Times New Roman"/>
          <w:kern w:val="3"/>
          <w:lang w:eastAsia="et-EE"/>
        </w:rPr>
        <w:t xml:space="preserve"> mis </w:t>
      </w:r>
      <w:r w:rsidR="00B261FD">
        <w:rPr>
          <w:rFonts w:eastAsia="Times New Roman"/>
          <w:kern w:val="3"/>
          <w:lang w:eastAsia="et-EE"/>
        </w:rPr>
        <w:t>teeb</w:t>
      </w:r>
      <w:r w:rsidR="00EB78A7">
        <w:rPr>
          <w:rFonts w:eastAsia="Times New Roman"/>
          <w:kern w:val="3"/>
          <w:lang w:eastAsia="et-EE"/>
        </w:rPr>
        <w:t xml:space="preserve"> selle kuluartikli</w:t>
      </w:r>
      <w:r w:rsidR="00B261FD">
        <w:rPr>
          <w:rFonts w:eastAsia="Times New Roman"/>
          <w:kern w:val="3"/>
          <w:lang w:eastAsia="et-EE"/>
        </w:rPr>
        <w:t xml:space="preserve"> suurenemiseks 1</w:t>
      </w:r>
      <w:r w:rsidR="00E770D2">
        <w:rPr>
          <w:rFonts w:eastAsia="Times New Roman"/>
          <w:kern w:val="3"/>
          <w:lang w:eastAsia="et-EE"/>
        </w:rPr>
        <w:t>74</w:t>
      </w:r>
      <w:r w:rsidR="00B261FD">
        <w:rPr>
          <w:rFonts w:eastAsia="Times New Roman"/>
          <w:kern w:val="3"/>
          <w:lang w:eastAsia="et-EE"/>
        </w:rPr>
        <w:t>%.</w:t>
      </w:r>
      <w:r w:rsidR="00133C63">
        <w:rPr>
          <w:rFonts w:eastAsia="Times New Roman"/>
          <w:kern w:val="3"/>
          <w:lang w:eastAsia="et-EE"/>
        </w:rPr>
        <w:t xml:space="preserve"> </w:t>
      </w:r>
      <w:r w:rsidR="00365DD3">
        <w:rPr>
          <w:rFonts w:eastAsia="Times New Roman"/>
          <w:kern w:val="3"/>
          <w:lang w:eastAsia="et-EE"/>
        </w:rPr>
        <w:t xml:space="preserve">Arvestades </w:t>
      </w:r>
      <w:r w:rsidR="007D5D4C">
        <w:rPr>
          <w:rFonts w:eastAsia="Times New Roman"/>
          <w:kern w:val="3"/>
          <w:lang w:eastAsia="et-EE"/>
        </w:rPr>
        <w:t xml:space="preserve">võimaliku tehnoloogiat </w:t>
      </w:r>
      <w:r w:rsidR="00365DD3">
        <w:rPr>
          <w:rFonts w:eastAsia="Times New Roman"/>
          <w:kern w:val="3"/>
          <w:lang w:eastAsia="et-EE"/>
        </w:rPr>
        <w:t>liivpinnasest muldkeha ehitamise</w:t>
      </w:r>
      <w:r w:rsidR="007D5D4C">
        <w:rPr>
          <w:rFonts w:eastAsia="Times New Roman"/>
          <w:kern w:val="3"/>
          <w:lang w:eastAsia="et-EE"/>
        </w:rPr>
        <w:t xml:space="preserve">l ja </w:t>
      </w:r>
      <w:r w:rsidR="00365DD3">
        <w:rPr>
          <w:rFonts w:eastAsia="Times New Roman"/>
          <w:kern w:val="3"/>
          <w:lang w:eastAsia="et-EE"/>
        </w:rPr>
        <w:t xml:space="preserve"> </w:t>
      </w:r>
      <w:r w:rsidR="00A15904">
        <w:rPr>
          <w:rFonts w:eastAsia="Times New Roman"/>
          <w:kern w:val="3"/>
          <w:lang w:eastAsia="et-EE"/>
        </w:rPr>
        <w:t>päeva tootlikus kulub töö teostamiseks</w:t>
      </w:r>
      <w:r w:rsidR="00133C63">
        <w:rPr>
          <w:rFonts w:eastAsia="Times New Roman"/>
          <w:kern w:val="3"/>
          <w:lang w:eastAsia="et-EE"/>
        </w:rPr>
        <w:t xml:space="preserve"> täiendavalt 1</w:t>
      </w:r>
      <w:r w:rsidR="00095FB5">
        <w:rPr>
          <w:rFonts w:eastAsia="Times New Roman"/>
          <w:kern w:val="3"/>
          <w:lang w:eastAsia="et-EE"/>
        </w:rPr>
        <w:t>6</w:t>
      </w:r>
      <w:r w:rsidR="00133C63">
        <w:rPr>
          <w:rFonts w:eastAsia="Times New Roman"/>
          <w:kern w:val="3"/>
          <w:lang w:eastAsia="et-EE"/>
        </w:rPr>
        <w:t xml:space="preserve"> </w:t>
      </w:r>
      <w:r w:rsidR="00F25CAB">
        <w:rPr>
          <w:rFonts w:eastAsia="Times New Roman"/>
          <w:kern w:val="3"/>
          <w:lang w:eastAsia="et-EE"/>
        </w:rPr>
        <w:t>töö</w:t>
      </w:r>
      <w:r w:rsidR="00133C63">
        <w:rPr>
          <w:rFonts w:eastAsia="Times New Roman"/>
          <w:kern w:val="3"/>
          <w:lang w:eastAsia="et-EE"/>
        </w:rPr>
        <w:t>päeva.</w:t>
      </w:r>
      <w:r w:rsidR="00F258B5">
        <w:rPr>
          <w:rFonts w:eastAsia="Times New Roman"/>
          <w:kern w:val="3"/>
          <w:lang w:eastAsia="et-EE"/>
        </w:rPr>
        <w:t xml:space="preserve"> </w:t>
      </w:r>
      <w:r w:rsidR="00096138">
        <w:rPr>
          <w:rFonts w:eastAsia="Times New Roman"/>
          <w:kern w:val="3"/>
          <w:lang w:eastAsia="et-EE"/>
        </w:rPr>
        <w:t>Kuna liivalus (TM_130</w:t>
      </w:r>
      <w:r w:rsidR="005C0C6A">
        <w:rPr>
          <w:rFonts w:eastAsia="Times New Roman"/>
          <w:kern w:val="3"/>
          <w:lang w:eastAsia="et-EE"/>
        </w:rPr>
        <w:t xml:space="preserve">) tuleb enamus lõikudel </w:t>
      </w:r>
      <w:r w:rsidR="003E1BA1">
        <w:rPr>
          <w:rFonts w:eastAsia="Times New Roman"/>
          <w:kern w:val="3"/>
          <w:lang w:eastAsia="et-EE"/>
        </w:rPr>
        <w:t>ehitada liivast muldkehale</w:t>
      </w:r>
      <w:r w:rsidR="00F233B2">
        <w:rPr>
          <w:rFonts w:eastAsia="Times New Roman"/>
          <w:kern w:val="3"/>
          <w:lang w:eastAsia="et-EE"/>
        </w:rPr>
        <w:t>, mitte olemasolevale väljakaeve alusele,</w:t>
      </w:r>
      <w:r w:rsidR="003E1BA1">
        <w:rPr>
          <w:rFonts w:eastAsia="Times New Roman"/>
          <w:kern w:val="3"/>
          <w:lang w:eastAsia="et-EE"/>
        </w:rPr>
        <w:t xml:space="preserve"> siis tekib sellest täiendav ajakulu </w:t>
      </w:r>
      <w:r w:rsidR="00095FB5">
        <w:rPr>
          <w:rFonts w:eastAsia="Times New Roman"/>
          <w:kern w:val="3"/>
          <w:lang w:eastAsia="et-EE"/>
        </w:rPr>
        <w:t>8</w:t>
      </w:r>
      <w:r w:rsidR="005F6412">
        <w:rPr>
          <w:rFonts w:eastAsia="Times New Roman"/>
          <w:kern w:val="3"/>
          <w:lang w:eastAsia="et-EE"/>
        </w:rPr>
        <w:t xml:space="preserve"> </w:t>
      </w:r>
      <w:r w:rsidR="00F233B2">
        <w:rPr>
          <w:rFonts w:eastAsia="Times New Roman"/>
          <w:kern w:val="3"/>
          <w:lang w:eastAsia="et-EE"/>
        </w:rPr>
        <w:t>töö</w:t>
      </w:r>
      <w:r w:rsidR="005F6412">
        <w:rPr>
          <w:rFonts w:eastAsia="Times New Roman"/>
          <w:kern w:val="3"/>
          <w:lang w:eastAsia="et-EE"/>
        </w:rPr>
        <w:t>päeva.</w:t>
      </w:r>
    </w:p>
    <w:p w14:paraId="00F0CCA1" w14:textId="0B36794C" w:rsidR="00B90B3B" w:rsidRDefault="006D2809" w:rsidP="00603A3C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  <w:r>
        <w:rPr>
          <w:rFonts w:eastAsia="Times New Roman"/>
          <w:kern w:val="3"/>
          <w:lang w:eastAsia="et-EE"/>
        </w:rPr>
        <w:t xml:space="preserve">Kõikide lisatööde teostamise ajakulu on kokku 38 </w:t>
      </w:r>
      <w:r w:rsidR="001534BF">
        <w:rPr>
          <w:rFonts w:eastAsia="Times New Roman"/>
          <w:kern w:val="3"/>
          <w:lang w:eastAsia="et-EE"/>
        </w:rPr>
        <w:t>töö</w:t>
      </w:r>
      <w:r>
        <w:rPr>
          <w:rFonts w:eastAsia="Times New Roman"/>
          <w:kern w:val="3"/>
          <w:lang w:eastAsia="et-EE"/>
        </w:rPr>
        <w:t>päeva</w:t>
      </w:r>
      <w:r w:rsidR="00A521E8">
        <w:rPr>
          <w:rFonts w:eastAsia="Times New Roman"/>
          <w:kern w:val="3"/>
          <w:lang w:eastAsia="et-EE"/>
        </w:rPr>
        <w:t>. Arvestades, et</w:t>
      </w:r>
      <w:r w:rsidR="007431D8">
        <w:rPr>
          <w:rFonts w:eastAsia="Times New Roman"/>
          <w:kern w:val="3"/>
          <w:lang w:eastAsia="et-EE"/>
        </w:rPr>
        <w:t xml:space="preserve"> töid saab teostada osaliselt ühel ajal </w:t>
      </w:r>
      <w:r w:rsidR="00312CCD">
        <w:rPr>
          <w:rFonts w:eastAsia="Times New Roman"/>
          <w:kern w:val="3"/>
          <w:lang w:eastAsia="et-EE"/>
        </w:rPr>
        <w:t>siis teeb see täiendavaks ajakuluks 26 tööpäeva.</w:t>
      </w:r>
      <w:r w:rsidR="00556609">
        <w:rPr>
          <w:rFonts w:eastAsia="Times New Roman"/>
          <w:kern w:val="3"/>
          <w:lang w:eastAsia="et-EE"/>
        </w:rPr>
        <w:t xml:space="preserve"> </w:t>
      </w:r>
    </w:p>
    <w:p w14:paraId="4CCFE346" w14:textId="5E48E2D9" w:rsidR="00731EB6" w:rsidRPr="00F6137A" w:rsidRDefault="00A521E8" w:rsidP="00603A3C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  <w:r>
        <w:rPr>
          <w:rFonts w:eastAsia="Times New Roman"/>
          <w:kern w:val="3"/>
          <w:lang w:eastAsia="et-EE"/>
        </w:rPr>
        <w:t xml:space="preserve">Eelnevale tuginedes </w:t>
      </w:r>
      <w:r w:rsidR="00321945">
        <w:rPr>
          <w:rFonts w:eastAsia="Times New Roman"/>
          <w:kern w:val="3"/>
          <w:lang w:eastAsia="et-EE"/>
        </w:rPr>
        <w:t>teeb</w:t>
      </w:r>
      <w:r>
        <w:rPr>
          <w:rFonts w:eastAsia="Times New Roman"/>
          <w:kern w:val="3"/>
          <w:lang w:eastAsia="et-EE"/>
        </w:rPr>
        <w:t xml:space="preserve"> Töövõtja </w:t>
      </w:r>
      <w:r w:rsidR="00321945">
        <w:rPr>
          <w:rFonts w:eastAsia="Times New Roman"/>
          <w:kern w:val="3"/>
          <w:lang w:eastAsia="et-EE"/>
        </w:rPr>
        <w:t xml:space="preserve">ettepaneku </w:t>
      </w:r>
      <w:r w:rsidR="00FA1A4E">
        <w:rPr>
          <w:rFonts w:eastAsia="Times New Roman"/>
          <w:kern w:val="3"/>
          <w:lang w:eastAsia="et-EE"/>
        </w:rPr>
        <w:t>pikendada ehitustööde</w:t>
      </w:r>
      <w:r w:rsidR="00FA231E">
        <w:rPr>
          <w:rFonts w:eastAsia="Times New Roman"/>
          <w:kern w:val="3"/>
          <w:lang w:eastAsia="et-EE"/>
        </w:rPr>
        <w:t xml:space="preserve"> </w:t>
      </w:r>
      <w:r w:rsidR="002179A3">
        <w:rPr>
          <w:rFonts w:eastAsia="Times New Roman"/>
          <w:kern w:val="3"/>
          <w:lang w:eastAsia="et-EE"/>
        </w:rPr>
        <w:t>teostamise</w:t>
      </w:r>
      <w:r w:rsidR="00FA1A4E">
        <w:rPr>
          <w:rFonts w:eastAsia="Times New Roman"/>
          <w:kern w:val="3"/>
          <w:lang w:eastAsia="et-EE"/>
        </w:rPr>
        <w:t xml:space="preserve"> tähtaega 26 tööpäeva võrra.</w:t>
      </w:r>
    </w:p>
    <w:p w14:paraId="6DA78F28" w14:textId="77777777" w:rsidR="006F039A" w:rsidRPr="00EE0F30" w:rsidRDefault="006F039A" w:rsidP="006F039A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</w:p>
    <w:p w14:paraId="3336452C" w14:textId="77777777" w:rsidR="00AC1CC2" w:rsidRPr="00A53E0D" w:rsidRDefault="00AC1CC2">
      <w:pPr>
        <w:suppressAutoHyphens w:val="0"/>
        <w:spacing w:after="0" w:line="240" w:lineRule="auto"/>
        <w:textAlignment w:val="auto"/>
        <w:rPr>
          <w:rFonts w:eastAsia="Times New Roman"/>
          <w:kern w:val="3"/>
          <w:highlight w:val="yellow"/>
          <w:lang w:eastAsia="et-EE"/>
        </w:rPr>
      </w:pPr>
    </w:p>
    <w:p w14:paraId="6941B9E5" w14:textId="77777777" w:rsidR="00F9605E" w:rsidRDefault="00F9605E">
      <w:pPr>
        <w:suppressAutoHyphens w:val="0"/>
        <w:spacing w:after="0" w:line="240" w:lineRule="auto"/>
        <w:textAlignment w:val="auto"/>
        <w:rPr>
          <w:rFonts w:eastAsia="Times New Roman"/>
          <w:kern w:val="3"/>
          <w:highlight w:val="yellow"/>
          <w:lang w:eastAsia="et-EE"/>
        </w:rPr>
      </w:pPr>
    </w:p>
    <w:p w14:paraId="50C9D15B" w14:textId="77777777" w:rsidR="00932DE3" w:rsidRPr="00A53E0D" w:rsidRDefault="00932DE3">
      <w:pPr>
        <w:suppressAutoHyphens w:val="0"/>
        <w:spacing w:after="0" w:line="240" w:lineRule="auto"/>
        <w:textAlignment w:val="auto"/>
        <w:rPr>
          <w:rFonts w:eastAsia="Times New Roman"/>
          <w:kern w:val="3"/>
          <w:highlight w:val="yellow"/>
          <w:lang w:eastAsia="et-EE"/>
        </w:rPr>
      </w:pPr>
    </w:p>
    <w:p w14:paraId="5B436797" w14:textId="553489E4" w:rsidR="00FF30D7" w:rsidRPr="00070736" w:rsidRDefault="007D6699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  <w:r w:rsidRPr="00070736">
        <w:rPr>
          <w:rFonts w:eastAsia="Times New Roman"/>
          <w:kern w:val="3"/>
          <w:lang w:eastAsia="et-EE"/>
        </w:rPr>
        <w:t>Lugupidamisega</w:t>
      </w:r>
    </w:p>
    <w:p w14:paraId="43E9FAD3" w14:textId="77777777" w:rsidR="00FF30D7" w:rsidRPr="00070736" w:rsidRDefault="00FF30D7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</w:p>
    <w:p w14:paraId="02484ADF" w14:textId="1D9DDF17" w:rsidR="00FF30D7" w:rsidRPr="00070736" w:rsidRDefault="00922DFC">
      <w:pPr>
        <w:suppressAutoHyphens w:val="0"/>
        <w:spacing w:after="0" w:line="240" w:lineRule="auto"/>
        <w:textAlignment w:val="auto"/>
        <w:rPr>
          <w:rFonts w:eastAsia="Times New Roman"/>
          <w:i/>
          <w:kern w:val="3"/>
          <w:lang w:eastAsia="et-EE"/>
        </w:rPr>
      </w:pPr>
      <w:r w:rsidRPr="00070736">
        <w:rPr>
          <w:rFonts w:eastAsia="Times New Roman"/>
          <w:i/>
          <w:kern w:val="3"/>
          <w:lang w:eastAsia="et-EE"/>
        </w:rPr>
        <w:t>/allkirjastatud</w:t>
      </w:r>
      <w:r w:rsidR="00236F2B" w:rsidRPr="00070736">
        <w:rPr>
          <w:rFonts w:eastAsia="Times New Roman"/>
          <w:i/>
          <w:kern w:val="3"/>
          <w:lang w:eastAsia="et-EE"/>
        </w:rPr>
        <w:t xml:space="preserve"> digitaalselt</w:t>
      </w:r>
      <w:r w:rsidRPr="00070736">
        <w:rPr>
          <w:rFonts w:eastAsia="Times New Roman"/>
          <w:i/>
          <w:kern w:val="3"/>
          <w:lang w:eastAsia="et-EE"/>
        </w:rPr>
        <w:t>/</w:t>
      </w:r>
    </w:p>
    <w:p w14:paraId="2A6CF4CD" w14:textId="77777777" w:rsidR="00FF30D7" w:rsidRPr="00070736" w:rsidRDefault="00FF30D7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</w:p>
    <w:p w14:paraId="6A57FA2A" w14:textId="1827ACA8" w:rsidR="004F3AE6" w:rsidRPr="00070736" w:rsidRDefault="00C80AEB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  <w:r>
        <w:rPr>
          <w:rFonts w:eastAsia="Times New Roman"/>
          <w:kern w:val="3"/>
          <w:lang w:eastAsia="et-EE"/>
        </w:rPr>
        <w:t>Mihkel Viita</w:t>
      </w:r>
    </w:p>
    <w:p w14:paraId="78B938C9" w14:textId="542E755E" w:rsidR="00932DE3" w:rsidRDefault="00C80AEB">
      <w:pPr>
        <w:suppressAutoHyphens w:val="0"/>
        <w:spacing w:after="0" w:line="240" w:lineRule="auto"/>
        <w:textAlignment w:val="auto"/>
        <w:rPr>
          <w:rFonts w:eastAsia="Times New Roman"/>
          <w:kern w:val="3"/>
          <w:lang w:eastAsia="et-EE"/>
        </w:rPr>
      </w:pPr>
      <w:r>
        <w:rPr>
          <w:rFonts w:eastAsia="Times New Roman"/>
          <w:kern w:val="3"/>
          <w:lang w:eastAsia="et-EE"/>
        </w:rPr>
        <w:t>Projektijuht</w:t>
      </w:r>
    </w:p>
    <w:p w14:paraId="5911BE9E" w14:textId="77777777" w:rsidR="00FF30D7" w:rsidRPr="00CF4755" w:rsidRDefault="00FF30D7"/>
    <w:sectPr w:rsidR="00FF30D7" w:rsidRPr="00CF4755" w:rsidSect="004276BE">
      <w:headerReference w:type="default" r:id="rId12"/>
      <w:headerReference w:type="first" r:id="rId13"/>
      <w:footerReference w:type="first" r:id="rId14"/>
      <w:pgSz w:w="11906" w:h="16838"/>
      <w:pgMar w:top="1814" w:right="849" w:bottom="170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F747" w14:textId="77777777" w:rsidR="00BF48AA" w:rsidRDefault="00BF48AA">
      <w:pPr>
        <w:spacing w:after="0" w:line="240" w:lineRule="auto"/>
      </w:pPr>
      <w:r>
        <w:separator/>
      </w:r>
    </w:p>
  </w:endnote>
  <w:endnote w:type="continuationSeparator" w:id="0">
    <w:p w14:paraId="01DD2302" w14:textId="77777777" w:rsidR="00BF48AA" w:rsidRDefault="00BF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4654" w14:textId="77777777" w:rsidR="002F4460" w:rsidRDefault="00922DFC">
    <w:pPr>
      <w:pStyle w:val="Jalus"/>
    </w:pPr>
    <w:r>
      <w:rPr>
        <w:noProof/>
      </w:rPr>
      <w:drawing>
        <wp:inline distT="0" distB="0" distL="0" distR="0" wp14:anchorId="0A80A23F" wp14:editId="03DCF380">
          <wp:extent cx="6066157" cy="347343"/>
          <wp:effectExtent l="0" t="0" r="0" b="0"/>
          <wp:docPr id="1092915858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6157" cy="3473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20D9" w14:textId="77777777" w:rsidR="00BF48AA" w:rsidRDefault="00BF48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6D7263" w14:textId="77777777" w:rsidR="00BF48AA" w:rsidRDefault="00BF4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BFDE" w14:textId="77777777" w:rsidR="002F4460" w:rsidRDefault="002F4460">
    <w:pPr>
      <w:pStyle w:val="Pis"/>
    </w:pPr>
  </w:p>
  <w:p w14:paraId="2A7262D8" w14:textId="77777777" w:rsidR="002F4460" w:rsidRDefault="002F4460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53BE" w14:textId="77777777" w:rsidR="002F4460" w:rsidRDefault="00922DFC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7424662D" wp14:editId="3370D3F8">
          <wp:simplePos x="0" y="0"/>
          <wp:positionH relativeFrom="page">
            <wp:posOffset>702314</wp:posOffset>
          </wp:positionH>
          <wp:positionV relativeFrom="page">
            <wp:posOffset>702314</wp:posOffset>
          </wp:positionV>
          <wp:extent cx="1627202" cy="291602"/>
          <wp:effectExtent l="0" t="0" r="0" b="0"/>
          <wp:wrapNone/>
          <wp:docPr id="428980378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202" cy="291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488"/>
    <w:multiLevelType w:val="hybridMultilevel"/>
    <w:tmpl w:val="7E80635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67A3"/>
    <w:multiLevelType w:val="hybridMultilevel"/>
    <w:tmpl w:val="5FB646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A1A"/>
    <w:multiLevelType w:val="hybridMultilevel"/>
    <w:tmpl w:val="4964049A"/>
    <w:lvl w:ilvl="0" w:tplc="161ED0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A03B4"/>
    <w:multiLevelType w:val="hybridMultilevel"/>
    <w:tmpl w:val="37D67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54374"/>
    <w:multiLevelType w:val="hybridMultilevel"/>
    <w:tmpl w:val="EACC24B6"/>
    <w:lvl w:ilvl="0" w:tplc="161ED0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61EC1"/>
    <w:multiLevelType w:val="hybridMultilevel"/>
    <w:tmpl w:val="1A8A65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970D2"/>
    <w:multiLevelType w:val="hybridMultilevel"/>
    <w:tmpl w:val="3F0402C8"/>
    <w:lvl w:ilvl="0" w:tplc="23327E0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62931"/>
    <w:multiLevelType w:val="hybridMultilevel"/>
    <w:tmpl w:val="FBDE4046"/>
    <w:lvl w:ilvl="0" w:tplc="0425000F">
      <w:start w:val="1"/>
      <w:numFmt w:val="decimal"/>
      <w:lvlText w:val="%1."/>
      <w:lvlJc w:val="left"/>
      <w:pPr>
        <w:ind w:left="1080" w:hanging="360"/>
      </w:p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536B4A"/>
    <w:multiLevelType w:val="hybridMultilevel"/>
    <w:tmpl w:val="37D67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863FC"/>
    <w:multiLevelType w:val="hybridMultilevel"/>
    <w:tmpl w:val="5708372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C7C78"/>
    <w:multiLevelType w:val="hybridMultilevel"/>
    <w:tmpl w:val="BA2E0E4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557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843239">
    <w:abstractNumId w:val="6"/>
  </w:num>
  <w:num w:numId="3" w16cid:durableId="956301863">
    <w:abstractNumId w:val="7"/>
  </w:num>
  <w:num w:numId="4" w16cid:durableId="20601302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6529508">
    <w:abstractNumId w:val="0"/>
  </w:num>
  <w:num w:numId="6" w16cid:durableId="140193507">
    <w:abstractNumId w:val="1"/>
  </w:num>
  <w:num w:numId="7" w16cid:durableId="1748308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49276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0682954">
    <w:abstractNumId w:val="2"/>
  </w:num>
  <w:num w:numId="10" w16cid:durableId="1257665347">
    <w:abstractNumId w:val="4"/>
  </w:num>
  <w:num w:numId="11" w16cid:durableId="95945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D7"/>
    <w:rsid w:val="000034B2"/>
    <w:rsid w:val="00004E39"/>
    <w:rsid w:val="000244BF"/>
    <w:rsid w:val="00035496"/>
    <w:rsid w:val="000478B3"/>
    <w:rsid w:val="00070736"/>
    <w:rsid w:val="000724BA"/>
    <w:rsid w:val="00073505"/>
    <w:rsid w:val="00075070"/>
    <w:rsid w:val="000765BF"/>
    <w:rsid w:val="00082AF7"/>
    <w:rsid w:val="00083E29"/>
    <w:rsid w:val="00084C2A"/>
    <w:rsid w:val="00095FB5"/>
    <w:rsid w:val="00096138"/>
    <w:rsid w:val="000A1C6B"/>
    <w:rsid w:val="000A6CAE"/>
    <w:rsid w:val="000B5251"/>
    <w:rsid w:val="000C1169"/>
    <w:rsid w:val="000D0769"/>
    <w:rsid w:val="000D638C"/>
    <w:rsid w:val="000E1829"/>
    <w:rsid w:val="000E1BA9"/>
    <w:rsid w:val="000E581A"/>
    <w:rsid w:val="000E62F2"/>
    <w:rsid w:val="000F01C1"/>
    <w:rsid w:val="000F3529"/>
    <w:rsid w:val="000F45F3"/>
    <w:rsid w:val="000F6929"/>
    <w:rsid w:val="001203C6"/>
    <w:rsid w:val="00121BCB"/>
    <w:rsid w:val="00127AB6"/>
    <w:rsid w:val="00130EE1"/>
    <w:rsid w:val="00131956"/>
    <w:rsid w:val="00133C63"/>
    <w:rsid w:val="001368EF"/>
    <w:rsid w:val="00150A5A"/>
    <w:rsid w:val="001534BF"/>
    <w:rsid w:val="00154DA6"/>
    <w:rsid w:val="00156FC0"/>
    <w:rsid w:val="001634DE"/>
    <w:rsid w:val="00164B7A"/>
    <w:rsid w:val="00182022"/>
    <w:rsid w:val="001A3E8F"/>
    <w:rsid w:val="001A440B"/>
    <w:rsid w:val="001B2263"/>
    <w:rsid w:val="001D669B"/>
    <w:rsid w:val="001E02CC"/>
    <w:rsid w:val="001E5070"/>
    <w:rsid w:val="001F4D09"/>
    <w:rsid w:val="001F5A30"/>
    <w:rsid w:val="00217089"/>
    <w:rsid w:val="0021793B"/>
    <w:rsid w:val="002179A3"/>
    <w:rsid w:val="00222CBA"/>
    <w:rsid w:val="00233A2A"/>
    <w:rsid w:val="00236F2B"/>
    <w:rsid w:val="00237381"/>
    <w:rsid w:val="00246091"/>
    <w:rsid w:val="00247EE1"/>
    <w:rsid w:val="0025142F"/>
    <w:rsid w:val="0025613B"/>
    <w:rsid w:val="00277EDD"/>
    <w:rsid w:val="0028310E"/>
    <w:rsid w:val="002836E7"/>
    <w:rsid w:val="00287602"/>
    <w:rsid w:val="00291B58"/>
    <w:rsid w:val="002A0921"/>
    <w:rsid w:val="002A65F7"/>
    <w:rsid w:val="002B4E48"/>
    <w:rsid w:val="002D1CA9"/>
    <w:rsid w:val="002D34F1"/>
    <w:rsid w:val="002D6126"/>
    <w:rsid w:val="002D6A45"/>
    <w:rsid w:val="002F1981"/>
    <w:rsid w:val="002F2222"/>
    <w:rsid w:val="002F400D"/>
    <w:rsid w:val="002F4460"/>
    <w:rsid w:val="002F5499"/>
    <w:rsid w:val="002F549D"/>
    <w:rsid w:val="00312CCD"/>
    <w:rsid w:val="00314412"/>
    <w:rsid w:val="00321945"/>
    <w:rsid w:val="00322AFC"/>
    <w:rsid w:val="0034566F"/>
    <w:rsid w:val="00346E66"/>
    <w:rsid w:val="00351704"/>
    <w:rsid w:val="00354799"/>
    <w:rsid w:val="00360783"/>
    <w:rsid w:val="00365DD3"/>
    <w:rsid w:val="003757CF"/>
    <w:rsid w:val="00383D28"/>
    <w:rsid w:val="00383DB2"/>
    <w:rsid w:val="003860A3"/>
    <w:rsid w:val="00391765"/>
    <w:rsid w:val="00391DB2"/>
    <w:rsid w:val="00392352"/>
    <w:rsid w:val="00395736"/>
    <w:rsid w:val="003A5DB8"/>
    <w:rsid w:val="003B202E"/>
    <w:rsid w:val="003B3986"/>
    <w:rsid w:val="003B5D9E"/>
    <w:rsid w:val="003C1859"/>
    <w:rsid w:val="003C39D7"/>
    <w:rsid w:val="003D2630"/>
    <w:rsid w:val="003D74ED"/>
    <w:rsid w:val="003E1BA1"/>
    <w:rsid w:val="004276BE"/>
    <w:rsid w:val="004307DA"/>
    <w:rsid w:val="00447269"/>
    <w:rsid w:val="004559DF"/>
    <w:rsid w:val="00456E58"/>
    <w:rsid w:val="00460D25"/>
    <w:rsid w:val="00465377"/>
    <w:rsid w:val="00467553"/>
    <w:rsid w:val="004746D4"/>
    <w:rsid w:val="004827B3"/>
    <w:rsid w:val="00483AE7"/>
    <w:rsid w:val="00486BA8"/>
    <w:rsid w:val="00495DFF"/>
    <w:rsid w:val="004964DA"/>
    <w:rsid w:val="004A5E88"/>
    <w:rsid w:val="004A7743"/>
    <w:rsid w:val="004A7B78"/>
    <w:rsid w:val="004B6158"/>
    <w:rsid w:val="004B6FBB"/>
    <w:rsid w:val="004B7393"/>
    <w:rsid w:val="004C1CDE"/>
    <w:rsid w:val="004E59FA"/>
    <w:rsid w:val="004F1347"/>
    <w:rsid w:val="004F3AE6"/>
    <w:rsid w:val="005030DC"/>
    <w:rsid w:val="005047DC"/>
    <w:rsid w:val="005054F4"/>
    <w:rsid w:val="00510CB4"/>
    <w:rsid w:val="00513A81"/>
    <w:rsid w:val="0052627E"/>
    <w:rsid w:val="00531768"/>
    <w:rsid w:val="005456CC"/>
    <w:rsid w:val="00547FD2"/>
    <w:rsid w:val="005506F3"/>
    <w:rsid w:val="005527CD"/>
    <w:rsid w:val="00552FB0"/>
    <w:rsid w:val="00556609"/>
    <w:rsid w:val="0056642B"/>
    <w:rsid w:val="00571CAE"/>
    <w:rsid w:val="00574B49"/>
    <w:rsid w:val="005808A7"/>
    <w:rsid w:val="0058448F"/>
    <w:rsid w:val="005876A1"/>
    <w:rsid w:val="005A6D9B"/>
    <w:rsid w:val="005B3BF2"/>
    <w:rsid w:val="005C0C6A"/>
    <w:rsid w:val="005E5C51"/>
    <w:rsid w:val="005E6A2E"/>
    <w:rsid w:val="005F55BA"/>
    <w:rsid w:val="005F6412"/>
    <w:rsid w:val="005F7D98"/>
    <w:rsid w:val="005F7E42"/>
    <w:rsid w:val="005F7EA0"/>
    <w:rsid w:val="00601326"/>
    <w:rsid w:val="0060155D"/>
    <w:rsid w:val="00603A3C"/>
    <w:rsid w:val="00603A74"/>
    <w:rsid w:val="00610525"/>
    <w:rsid w:val="006108F0"/>
    <w:rsid w:val="00620595"/>
    <w:rsid w:val="00621C78"/>
    <w:rsid w:val="00632653"/>
    <w:rsid w:val="006431A9"/>
    <w:rsid w:val="00644C12"/>
    <w:rsid w:val="00663C22"/>
    <w:rsid w:val="0068518E"/>
    <w:rsid w:val="0068693F"/>
    <w:rsid w:val="00693090"/>
    <w:rsid w:val="006943C1"/>
    <w:rsid w:val="0069506B"/>
    <w:rsid w:val="006A6D78"/>
    <w:rsid w:val="006B294C"/>
    <w:rsid w:val="006C2B82"/>
    <w:rsid w:val="006D2809"/>
    <w:rsid w:val="006D6E47"/>
    <w:rsid w:val="006E0B35"/>
    <w:rsid w:val="006E1D86"/>
    <w:rsid w:val="006E5158"/>
    <w:rsid w:val="006F039A"/>
    <w:rsid w:val="00701011"/>
    <w:rsid w:val="007166D0"/>
    <w:rsid w:val="00731EB6"/>
    <w:rsid w:val="00734E92"/>
    <w:rsid w:val="0074218B"/>
    <w:rsid w:val="007431D8"/>
    <w:rsid w:val="00745A25"/>
    <w:rsid w:val="0074756F"/>
    <w:rsid w:val="007519B0"/>
    <w:rsid w:val="00761F5A"/>
    <w:rsid w:val="007667CB"/>
    <w:rsid w:val="0076697E"/>
    <w:rsid w:val="007A1D3D"/>
    <w:rsid w:val="007B2363"/>
    <w:rsid w:val="007B4452"/>
    <w:rsid w:val="007B687C"/>
    <w:rsid w:val="007D33AE"/>
    <w:rsid w:val="007D5D4C"/>
    <w:rsid w:val="007D6699"/>
    <w:rsid w:val="007F40F9"/>
    <w:rsid w:val="0080358B"/>
    <w:rsid w:val="00810682"/>
    <w:rsid w:val="00820335"/>
    <w:rsid w:val="0082386F"/>
    <w:rsid w:val="00824321"/>
    <w:rsid w:val="0083635C"/>
    <w:rsid w:val="00841ACD"/>
    <w:rsid w:val="0085448B"/>
    <w:rsid w:val="00876C91"/>
    <w:rsid w:val="00876DF5"/>
    <w:rsid w:val="008810D2"/>
    <w:rsid w:val="00884B24"/>
    <w:rsid w:val="0089488B"/>
    <w:rsid w:val="008965D0"/>
    <w:rsid w:val="008A4965"/>
    <w:rsid w:val="008B1C0D"/>
    <w:rsid w:val="008B5B0C"/>
    <w:rsid w:val="008C5C2E"/>
    <w:rsid w:val="008D60AF"/>
    <w:rsid w:val="008D60D0"/>
    <w:rsid w:val="0090231C"/>
    <w:rsid w:val="00913B23"/>
    <w:rsid w:val="009162B4"/>
    <w:rsid w:val="009204F4"/>
    <w:rsid w:val="00922DFC"/>
    <w:rsid w:val="0092554E"/>
    <w:rsid w:val="00926D57"/>
    <w:rsid w:val="00931806"/>
    <w:rsid w:val="0093295E"/>
    <w:rsid w:val="00932DE3"/>
    <w:rsid w:val="00937384"/>
    <w:rsid w:val="00937994"/>
    <w:rsid w:val="00956F7A"/>
    <w:rsid w:val="00957940"/>
    <w:rsid w:val="0096439F"/>
    <w:rsid w:val="00992172"/>
    <w:rsid w:val="009B4928"/>
    <w:rsid w:val="009B6A52"/>
    <w:rsid w:val="009D2A8C"/>
    <w:rsid w:val="009E5DCC"/>
    <w:rsid w:val="009F0937"/>
    <w:rsid w:val="009F5E56"/>
    <w:rsid w:val="00A0303D"/>
    <w:rsid w:val="00A119BC"/>
    <w:rsid w:val="00A15904"/>
    <w:rsid w:val="00A268F5"/>
    <w:rsid w:val="00A366BF"/>
    <w:rsid w:val="00A414DA"/>
    <w:rsid w:val="00A521E8"/>
    <w:rsid w:val="00A52487"/>
    <w:rsid w:val="00A53E0D"/>
    <w:rsid w:val="00A6437C"/>
    <w:rsid w:val="00A66B45"/>
    <w:rsid w:val="00A84C30"/>
    <w:rsid w:val="00A867AA"/>
    <w:rsid w:val="00A86947"/>
    <w:rsid w:val="00AA12DF"/>
    <w:rsid w:val="00AA436D"/>
    <w:rsid w:val="00AB31BA"/>
    <w:rsid w:val="00AB73EC"/>
    <w:rsid w:val="00AC0A08"/>
    <w:rsid w:val="00AC1CC2"/>
    <w:rsid w:val="00AC713A"/>
    <w:rsid w:val="00B022D2"/>
    <w:rsid w:val="00B07247"/>
    <w:rsid w:val="00B12D86"/>
    <w:rsid w:val="00B17C58"/>
    <w:rsid w:val="00B25204"/>
    <w:rsid w:val="00B261FD"/>
    <w:rsid w:val="00B27C0A"/>
    <w:rsid w:val="00B31314"/>
    <w:rsid w:val="00B406AD"/>
    <w:rsid w:val="00B40F8D"/>
    <w:rsid w:val="00B41BB3"/>
    <w:rsid w:val="00B50A24"/>
    <w:rsid w:val="00B60644"/>
    <w:rsid w:val="00B63D8A"/>
    <w:rsid w:val="00B64AB5"/>
    <w:rsid w:val="00B6797F"/>
    <w:rsid w:val="00B741E3"/>
    <w:rsid w:val="00B75926"/>
    <w:rsid w:val="00B769D3"/>
    <w:rsid w:val="00B823E3"/>
    <w:rsid w:val="00B9098F"/>
    <w:rsid w:val="00B90B3B"/>
    <w:rsid w:val="00BA1390"/>
    <w:rsid w:val="00BA461C"/>
    <w:rsid w:val="00BC4409"/>
    <w:rsid w:val="00BE3C1D"/>
    <w:rsid w:val="00BF48AA"/>
    <w:rsid w:val="00C009F6"/>
    <w:rsid w:val="00C131D5"/>
    <w:rsid w:val="00C43234"/>
    <w:rsid w:val="00C5366B"/>
    <w:rsid w:val="00C5665E"/>
    <w:rsid w:val="00C619EB"/>
    <w:rsid w:val="00C64867"/>
    <w:rsid w:val="00C701FD"/>
    <w:rsid w:val="00C74E50"/>
    <w:rsid w:val="00C75642"/>
    <w:rsid w:val="00C76D67"/>
    <w:rsid w:val="00C80AEB"/>
    <w:rsid w:val="00C854B8"/>
    <w:rsid w:val="00CA436F"/>
    <w:rsid w:val="00CB1447"/>
    <w:rsid w:val="00CB28C9"/>
    <w:rsid w:val="00CB2CE6"/>
    <w:rsid w:val="00CB3562"/>
    <w:rsid w:val="00CE12EE"/>
    <w:rsid w:val="00CE6035"/>
    <w:rsid w:val="00CE6F2F"/>
    <w:rsid w:val="00CF1E34"/>
    <w:rsid w:val="00CF4755"/>
    <w:rsid w:val="00D1095F"/>
    <w:rsid w:val="00D2519E"/>
    <w:rsid w:val="00D26596"/>
    <w:rsid w:val="00D30291"/>
    <w:rsid w:val="00D30DB6"/>
    <w:rsid w:val="00D31F95"/>
    <w:rsid w:val="00D333F2"/>
    <w:rsid w:val="00D4514B"/>
    <w:rsid w:val="00D8287B"/>
    <w:rsid w:val="00D92648"/>
    <w:rsid w:val="00DA667D"/>
    <w:rsid w:val="00DB4F4F"/>
    <w:rsid w:val="00DB6A88"/>
    <w:rsid w:val="00DC78B8"/>
    <w:rsid w:val="00DD18E5"/>
    <w:rsid w:val="00DE7C9C"/>
    <w:rsid w:val="00DF70C8"/>
    <w:rsid w:val="00E238F2"/>
    <w:rsid w:val="00E3230B"/>
    <w:rsid w:val="00E35973"/>
    <w:rsid w:val="00E524CC"/>
    <w:rsid w:val="00E60851"/>
    <w:rsid w:val="00E60F17"/>
    <w:rsid w:val="00E6193F"/>
    <w:rsid w:val="00E770D2"/>
    <w:rsid w:val="00E84017"/>
    <w:rsid w:val="00E8472A"/>
    <w:rsid w:val="00E87A44"/>
    <w:rsid w:val="00E91A12"/>
    <w:rsid w:val="00E967A0"/>
    <w:rsid w:val="00EA2FFC"/>
    <w:rsid w:val="00EB1B45"/>
    <w:rsid w:val="00EB395B"/>
    <w:rsid w:val="00EB51DF"/>
    <w:rsid w:val="00EB62CB"/>
    <w:rsid w:val="00EB78A7"/>
    <w:rsid w:val="00EC69D7"/>
    <w:rsid w:val="00ED36E7"/>
    <w:rsid w:val="00EE0F30"/>
    <w:rsid w:val="00EE1B6F"/>
    <w:rsid w:val="00EF6715"/>
    <w:rsid w:val="00F0499C"/>
    <w:rsid w:val="00F10F69"/>
    <w:rsid w:val="00F13E27"/>
    <w:rsid w:val="00F233B2"/>
    <w:rsid w:val="00F258B5"/>
    <w:rsid w:val="00F25CAB"/>
    <w:rsid w:val="00F43A3B"/>
    <w:rsid w:val="00F51370"/>
    <w:rsid w:val="00F53105"/>
    <w:rsid w:val="00F6137A"/>
    <w:rsid w:val="00F613FE"/>
    <w:rsid w:val="00F74410"/>
    <w:rsid w:val="00F81696"/>
    <w:rsid w:val="00F93F00"/>
    <w:rsid w:val="00F9605E"/>
    <w:rsid w:val="00FA11F1"/>
    <w:rsid w:val="00FA16AF"/>
    <w:rsid w:val="00FA1A4E"/>
    <w:rsid w:val="00FA231E"/>
    <w:rsid w:val="00FA30F1"/>
    <w:rsid w:val="00FB10ED"/>
    <w:rsid w:val="00FD6DC8"/>
    <w:rsid w:val="00FE2CFE"/>
    <w:rsid w:val="00FF29A8"/>
    <w:rsid w:val="00FF30D7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3F2C0"/>
  <w15:docId w15:val="{8C781AAD-5C07-42F8-8366-E3D86994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</w:p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Liguvaikefont"/>
  </w:style>
  <w:style w:type="paragraph" w:styleId="Jalus">
    <w:name w:val="footer"/>
    <w:basedOn w:val="Normaall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Liguvaikefont"/>
  </w:style>
  <w:style w:type="paragraph" w:styleId="Jutumullitekst">
    <w:name w:val="Balloon Text"/>
    <w:basedOn w:val="Normaall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Liguvaikefont"/>
    <w:rPr>
      <w:rFonts w:ascii="Segoe UI" w:hAnsi="Segoe UI" w:cs="Segoe UI"/>
      <w:sz w:val="18"/>
      <w:szCs w:val="18"/>
    </w:rPr>
  </w:style>
  <w:style w:type="table" w:styleId="Kontuurtabel">
    <w:name w:val="Table Grid"/>
    <w:basedOn w:val="Normaaltabel"/>
    <w:uiPriority w:val="39"/>
    <w:rsid w:val="00E6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5876A1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876A1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ED3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kk.mutso@esprii.e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senia.haavistu@transpordiamet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om\Desktop\Tariston\2020\Objektid\P&#228;rnu%20mnt\kirjad\Kirja%20nr.%2020.105A-1\Kirjaplank_Tariston%20(1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EC64995541540BA33CD1D83A025BC" ma:contentTypeVersion="12" ma:contentTypeDescription="Create a new document." ma:contentTypeScope="" ma:versionID="3bbdefb09d84599e726415325226bb53">
  <xsd:schema xmlns:xsd="http://www.w3.org/2001/XMLSchema" xmlns:xs="http://www.w3.org/2001/XMLSchema" xmlns:p="http://schemas.microsoft.com/office/2006/metadata/properties" xmlns:ns2="92d29d54-1349-483e-850c-f6cf993c81e5" xmlns:ns3="41f0a438-1e47-4145-b2b3-869642c39d71" targetNamespace="http://schemas.microsoft.com/office/2006/metadata/properties" ma:root="true" ma:fieldsID="e24760ab482846d783b2e5765402f0ee" ns2:_="" ns3:_="">
    <xsd:import namespace="92d29d54-1349-483e-850c-f6cf993c81e5"/>
    <xsd:import namespace="41f0a438-1e47-4145-b2b3-869642c39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29d54-1349-483e-850c-f6cf993c8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22fc23-fdb6-455f-b421-4e2a8784a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0a438-1e47-4145-b2b3-869642c39d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561bb3-4fae-4add-b02e-1f62340e396f}" ma:internalName="TaxCatchAll" ma:showField="CatchAllData" ma:web="41f0a438-1e47-4145-b2b3-869642c39d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f0a438-1e47-4145-b2b3-869642c39d71" xsi:nil="true"/>
    <lcf76f155ced4ddcb4097134ff3c332f xmlns="92d29d54-1349-483e-850c-f6cf993c81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BAFD6-8168-497A-92D8-00E5B01C5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29d54-1349-483e-850c-f6cf993c81e5"/>
    <ds:schemaRef ds:uri="41f0a438-1e47-4145-b2b3-869642c39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4248E-5EEE-4F94-B4A7-1BE2C75CC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B118B-0F7B-45AF-95F0-3610D5FD0236}">
  <ds:schemaRefs>
    <ds:schemaRef ds:uri="http://schemas.microsoft.com/office/2006/metadata/properties"/>
    <ds:schemaRef ds:uri="http://schemas.microsoft.com/office/infopath/2007/PartnerControls"/>
    <ds:schemaRef ds:uri="41f0a438-1e47-4145-b2b3-869642c39d71"/>
    <ds:schemaRef ds:uri="92d29d54-1349-483e-850c-f6cf993c81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Kirjaplank_Tariston (1)</Template>
  <TotalTime>168</TotalTime>
  <Pages>1</Pages>
  <Words>273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Mets</dc:creator>
  <dc:description/>
  <cp:lastModifiedBy>Mihkel Viita</cp:lastModifiedBy>
  <cp:revision>88</cp:revision>
  <cp:lastPrinted>2023-08-28T11:25:00Z</cp:lastPrinted>
  <dcterms:created xsi:type="dcterms:W3CDTF">2026-05-20T09:45:00Z</dcterms:created>
  <dcterms:modified xsi:type="dcterms:W3CDTF">2026-08-21T12:06:00Z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0x0101001CAEC64995541540BA33CD1D83A025BC</vt:lpwstr>
  </property>
  <property fmtid="{D5CDD505-2E9C-101B-9397-08002B2CF9AE}" pid="3" name="_dlc_DocIdItemGuid">
    <vt:lpwstr>a6431206-eaf5-4438-a550-5fdbefa5946d</vt:lpwstr>
  </property>
  <property fmtid="{D5CDD505-2E9C-101B-9397-08002B2CF9AE}" pid="4" name="MediaServiceImageTags">
    <vt:lpwstr/>
  </property>
</Properties>
</file>